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F82" w:rsidRDefault="003A4F82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5" type="#_x0000_t75" style="width:452.25pt;height:141.75pt;visibility:visible">
            <v:imagedata r:id="rId5" o:title=""/>
          </v:shape>
        </w:pict>
      </w:r>
    </w:p>
    <w:p w:rsidR="003A4F82" w:rsidRDefault="003A4F82">
      <w:r>
        <w:t>XI Gdynia Blues Festival odbędzie się w dniach 5-8.06.2014.</w:t>
      </w:r>
    </w:p>
    <w:p w:rsidR="003A4F82" w:rsidRDefault="003A4F82">
      <w:hyperlink r:id="rId6" w:history="1">
        <w:r w:rsidRPr="00E4531F">
          <w:rPr>
            <w:rStyle w:val="Hyperlink"/>
          </w:rPr>
          <w:t>http://www.gdyniabluesfestival.eu/</w:t>
        </w:r>
      </w:hyperlink>
    </w:p>
    <w:p w:rsidR="003A4F82" w:rsidRDefault="003A4F82">
      <w:hyperlink r:id="rId7" w:history="1">
        <w:r w:rsidRPr="00E4531F">
          <w:rPr>
            <w:rStyle w:val="Hyperlink"/>
          </w:rPr>
          <w:t>https://www.facebook.com/GdyniaBluesFestival</w:t>
        </w:r>
      </w:hyperlink>
      <w:r>
        <w:t xml:space="preserve"> </w:t>
      </w:r>
    </w:p>
    <w:p w:rsidR="003A4F82" w:rsidRDefault="003A4F82"/>
    <w:p w:rsidR="003A4F82" w:rsidRDefault="003A4F82" w:rsidP="00EC0B81">
      <w:pPr>
        <w:jc w:val="center"/>
        <w:rPr>
          <w:sz w:val="27"/>
          <w:szCs w:val="27"/>
        </w:rPr>
      </w:pPr>
      <w:r w:rsidRPr="001C2AC3">
        <w:rPr>
          <w:noProof/>
          <w:sz w:val="27"/>
          <w:szCs w:val="27"/>
          <w:lang w:eastAsia="pl-PL"/>
        </w:rPr>
        <w:pict>
          <v:shape id="Obraz 1" o:spid="_x0000_i1026" type="#_x0000_t75" style="width:238.5pt;height:210pt;visibility:visible">
            <v:imagedata r:id="rId8" o:title=""/>
          </v:shape>
        </w:pict>
      </w:r>
    </w:p>
    <w:p w:rsidR="003A4F82" w:rsidRDefault="003A4F82">
      <w:pPr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3A4F82" w:rsidRDefault="003A4F82" w:rsidP="00EC0B81">
      <w:pPr>
        <w:jc w:val="center"/>
        <w:rPr>
          <w:sz w:val="27"/>
          <w:szCs w:val="27"/>
        </w:rPr>
      </w:pPr>
      <w:r w:rsidRPr="001C2AC3">
        <w:rPr>
          <w:noProof/>
          <w:sz w:val="27"/>
          <w:szCs w:val="27"/>
          <w:lang w:eastAsia="pl-PL"/>
        </w:rPr>
        <w:pict>
          <v:shape id="Obraz 19" o:spid="_x0000_i1027" type="#_x0000_t75" style="width:452.25pt;height:639.75pt;visibility:visible">
            <v:imagedata r:id="rId9" o:title=""/>
          </v:shape>
        </w:pict>
      </w:r>
    </w:p>
    <w:p w:rsidR="003A4F82" w:rsidRDefault="003A4F82">
      <w:pPr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3A4F82" w:rsidRDefault="003A4F82" w:rsidP="00EC0B81">
      <w:pPr>
        <w:jc w:val="center"/>
        <w:rPr>
          <w:rFonts w:ascii="Times New Roman" w:hAnsi="Times New Roman"/>
          <w:sz w:val="27"/>
          <w:szCs w:val="27"/>
          <w:lang w:eastAsia="pl-PL"/>
        </w:rPr>
      </w:pPr>
      <w:r w:rsidRPr="001C2AC3">
        <w:rPr>
          <w:noProof/>
          <w:sz w:val="27"/>
          <w:szCs w:val="27"/>
          <w:lang w:eastAsia="pl-PL"/>
        </w:rPr>
        <w:pict>
          <v:shape id="Obraz 20" o:spid="_x0000_i1028" type="#_x0000_t75" style="width:444pt;height:314.25pt;visibility:visible">
            <v:imagedata r:id="rId10" o:title=""/>
          </v:shape>
        </w:pict>
      </w:r>
      <w:r>
        <w:rPr>
          <w:sz w:val="27"/>
          <w:szCs w:val="27"/>
        </w:rPr>
        <w:br w:type="page"/>
      </w:r>
    </w:p>
    <w:p w:rsidR="003A4F82" w:rsidRDefault="003A4F82" w:rsidP="00E75701">
      <w:pPr>
        <w:pStyle w:val="NormalWeb"/>
      </w:pPr>
      <w:r>
        <w:rPr>
          <w:sz w:val="27"/>
          <w:szCs w:val="27"/>
        </w:rPr>
        <w:t>Plan koncertów XI Gdynia Blues Festival:</w:t>
      </w:r>
    </w:p>
    <w:p w:rsidR="003A4F82" w:rsidRDefault="003A4F82" w:rsidP="00E75701">
      <w:pPr>
        <w:pStyle w:val="NormalWeb"/>
      </w:pPr>
      <w:r>
        <w:rPr>
          <w:rStyle w:val="Emphasis"/>
        </w:rPr>
        <w:t>Pierwszy dzień festiwalu – koncert w Blues Clubie</w:t>
      </w:r>
      <w:r>
        <w:rPr>
          <w:i/>
          <w:iCs/>
        </w:rPr>
        <w:br/>
      </w:r>
      <w:r>
        <w:rPr>
          <w:rStyle w:val="Emphasis"/>
        </w:rPr>
        <w:t>Start 20:00 Bilety: 50 / 30 PLN</w:t>
      </w:r>
      <w:r>
        <w:br/>
      </w:r>
      <w:r>
        <w:rPr>
          <w:u w:val="single"/>
        </w:rPr>
        <w:t>5 czerwca</w:t>
      </w:r>
      <w:r>
        <w:br/>
        <w:t xml:space="preserve">Dorrey Lin Lyles </w:t>
      </w:r>
    </w:p>
    <w:p w:rsidR="003A4F82" w:rsidRDefault="003A4F82" w:rsidP="00E75701">
      <w:pPr>
        <w:pStyle w:val="NormalWeb"/>
      </w:pPr>
      <w:r>
        <w:rPr>
          <w:rStyle w:val="Emphasis"/>
        </w:rPr>
        <w:t>Pozostałe dni festiwalu na Skwerze Arki Gdynia</w:t>
      </w:r>
      <w:r>
        <w:rPr>
          <w:i/>
          <w:iCs/>
        </w:rPr>
        <w:br/>
      </w:r>
      <w:r>
        <w:rPr>
          <w:rStyle w:val="Emphasis"/>
        </w:rPr>
        <w:t>Start 16:00 Wstęp wolny</w:t>
      </w:r>
    </w:p>
    <w:p w:rsidR="003A4F82" w:rsidRPr="00E75701" w:rsidRDefault="003A4F82" w:rsidP="00E75701">
      <w:pPr>
        <w:pStyle w:val="NormalWeb"/>
        <w:rPr>
          <w:lang w:val="en-US"/>
        </w:rPr>
      </w:pPr>
      <w:r w:rsidRPr="00E75701">
        <w:rPr>
          <w:u w:val="single"/>
          <w:lang w:val="en-US"/>
        </w:rPr>
        <w:t>6 czerwca</w:t>
      </w:r>
      <w:r w:rsidRPr="00E75701">
        <w:rPr>
          <w:u w:val="single"/>
          <w:lang w:val="en-US"/>
        </w:rPr>
        <w:br/>
      </w:r>
      <w:r w:rsidRPr="00E75701">
        <w:rPr>
          <w:lang w:val="en-US"/>
        </w:rPr>
        <w:t xml:space="preserve">Tres Hombres </w:t>
      </w:r>
      <w:r w:rsidRPr="00E75701">
        <w:rPr>
          <w:lang w:val="en-US"/>
        </w:rPr>
        <w:br/>
        <w:t xml:space="preserve">Midnight Travel </w:t>
      </w:r>
      <w:r w:rsidRPr="00E75701">
        <w:rPr>
          <w:lang w:val="en-US"/>
        </w:rPr>
        <w:br/>
        <w:t xml:space="preserve">Unpolished Bluesband (Szwecja) </w:t>
      </w:r>
      <w:r w:rsidRPr="00E75701">
        <w:rPr>
          <w:lang w:val="en-US"/>
        </w:rPr>
        <w:br/>
        <w:t xml:space="preserve">Burning Hearts </w:t>
      </w:r>
      <w:hyperlink r:id="rId11" w:tooltip="Burning Hearts" w:history="1">
        <w:r w:rsidRPr="00E75701">
          <w:rPr>
            <w:color w:val="0000FF"/>
            <w:u w:val="single"/>
            <w:lang w:val="en-US"/>
          </w:rPr>
          <w:br/>
        </w:r>
      </w:hyperlink>
      <w:r w:rsidRPr="00E75701">
        <w:rPr>
          <w:lang w:val="en-US"/>
        </w:rPr>
        <w:t>Innes Sibun (</w:t>
      </w:r>
      <w:smartTag w:uri="urn:schemas-microsoft-com:office:smarttags" w:element="country-region">
        <w:smartTag w:uri="urn:schemas-microsoft-com:office:smarttags" w:element="place">
          <w:r w:rsidRPr="00E75701">
            <w:rPr>
              <w:lang w:val="en-US"/>
            </w:rPr>
            <w:t>UK</w:t>
          </w:r>
        </w:smartTag>
      </w:smartTag>
      <w:r w:rsidRPr="00E75701">
        <w:rPr>
          <w:lang w:val="en-US"/>
        </w:rPr>
        <w:t xml:space="preserve">) </w:t>
      </w:r>
    </w:p>
    <w:p w:rsidR="003A4F82" w:rsidRPr="00E75701" w:rsidRDefault="003A4F82" w:rsidP="00E75701">
      <w:pPr>
        <w:pStyle w:val="NormalWeb"/>
        <w:rPr>
          <w:lang w:val="en-US"/>
        </w:rPr>
      </w:pPr>
      <w:r w:rsidRPr="00E75701">
        <w:rPr>
          <w:u w:val="single"/>
          <w:lang w:val="en-US"/>
        </w:rPr>
        <w:t>7 czerwca</w:t>
      </w:r>
      <w:r w:rsidRPr="00E75701">
        <w:rPr>
          <w:lang w:val="en-US"/>
        </w:rPr>
        <w:br/>
        <w:t xml:space="preserve">Jo &amp; Lazy Fellow </w:t>
      </w:r>
      <w:hyperlink r:id="rId12" w:tooltip="Jo &amp; Lazy Fellow" w:history="1">
        <w:r w:rsidRPr="00E75701">
          <w:rPr>
            <w:color w:val="0000FF"/>
            <w:u w:val="single"/>
            <w:lang w:val="en-US"/>
          </w:rPr>
          <w:br/>
        </w:r>
      </w:hyperlink>
      <w:r w:rsidRPr="00E75701">
        <w:rPr>
          <w:lang w:val="en-US"/>
        </w:rPr>
        <w:t xml:space="preserve">Siergiej Kurek (Białoruś) </w:t>
      </w:r>
      <w:hyperlink r:id="rId13" w:tooltip="Sergei Kurek" w:history="1">
        <w:r w:rsidRPr="00E75701">
          <w:rPr>
            <w:color w:val="0000FF"/>
            <w:u w:val="single"/>
            <w:lang w:val="en-US"/>
          </w:rPr>
          <w:br/>
        </w:r>
      </w:hyperlink>
      <w:r w:rsidRPr="00E75701">
        <w:rPr>
          <w:lang w:val="en-US"/>
        </w:rPr>
        <w:t xml:space="preserve">Wild Shooter Band (Włochy) </w:t>
      </w:r>
      <w:r w:rsidRPr="00E75701">
        <w:rPr>
          <w:lang w:val="en-US"/>
        </w:rPr>
        <w:br/>
        <w:t xml:space="preserve">Jack Cannon Blues Band (Węgry)  </w:t>
      </w:r>
      <w:hyperlink r:id="rId14" w:tooltip="Jack Cannon Blues Band" w:history="1">
        <w:r w:rsidRPr="00E75701">
          <w:rPr>
            <w:color w:val="0000FF"/>
            <w:u w:val="single"/>
            <w:lang w:val="en-US"/>
          </w:rPr>
          <w:br/>
        </w:r>
      </w:hyperlink>
      <w:r>
        <w:rPr>
          <w:lang w:val="en-US"/>
        </w:rPr>
        <w:t>Guitar Crusher (USA) </w:t>
      </w:r>
    </w:p>
    <w:p w:rsidR="003A4F82" w:rsidRPr="00E75701" w:rsidRDefault="003A4F82" w:rsidP="00E75701">
      <w:pPr>
        <w:pStyle w:val="NormalWeb"/>
        <w:rPr>
          <w:lang w:val="en-US"/>
        </w:rPr>
      </w:pPr>
      <w:r w:rsidRPr="00E75701">
        <w:rPr>
          <w:u w:val="single"/>
          <w:lang w:val="en-US"/>
        </w:rPr>
        <w:t>8 czerwca</w:t>
      </w:r>
      <w:r w:rsidRPr="00E75701">
        <w:rPr>
          <w:lang w:val="en-US"/>
        </w:rPr>
        <w:br/>
        <w:t xml:space="preserve">Drive After </w:t>
      </w:r>
      <w:r w:rsidRPr="00E75701">
        <w:rPr>
          <w:lang w:val="en-US"/>
        </w:rPr>
        <w:br/>
        <w:t xml:space="preserve">Open Blues </w:t>
      </w:r>
      <w:hyperlink r:id="rId15" w:tooltip="Open Blues" w:history="1">
        <w:r w:rsidRPr="00E75701">
          <w:rPr>
            <w:color w:val="0000FF"/>
            <w:u w:val="single"/>
            <w:lang w:val="en-US"/>
          </w:rPr>
          <w:br/>
        </w:r>
      </w:hyperlink>
      <w:r w:rsidRPr="00E75701">
        <w:rPr>
          <w:lang w:val="en-US"/>
        </w:rPr>
        <w:t xml:space="preserve">Tipsy Drivers </w:t>
      </w:r>
      <w:hyperlink r:id="rId16" w:tooltip="Tipsy Drivers" w:history="1">
        <w:r w:rsidRPr="00E75701">
          <w:rPr>
            <w:color w:val="0000FF"/>
            <w:u w:val="single"/>
            <w:lang w:val="en-US"/>
          </w:rPr>
          <w:br/>
        </w:r>
      </w:hyperlink>
      <w:r w:rsidRPr="00E75701">
        <w:rPr>
          <w:lang w:val="en-US"/>
        </w:rPr>
        <w:t xml:space="preserve">The Blues Overdrive (Dania) </w:t>
      </w:r>
      <w:hyperlink r:id="rId17" w:tooltip="The Blues Overdrive" w:history="1">
        <w:r w:rsidRPr="00E75701">
          <w:rPr>
            <w:color w:val="0000FF"/>
            <w:u w:val="single"/>
            <w:lang w:val="en-US"/>
          </w:rPr>
          <w:br/>
        </w:r>
      </w:hyperlink>
      <w:r>
        <w:rPr>
          <w:lang w:val="en-US"/>
        </w:rPr>
        <w:t>Sean Webster (UK) </w:t>
      </w:r>
      <w:r w:rsidRPr="00E75701">
        <w:rPr>
          <w:b/>
          <w:bCs/>
          <w:kern w:val="36"/>
          <w:sz w:val="48"/>
          <w:szCs w:val="48"/>
          <w:lang w:val="en-US"/>
        </w:rPr>
        <w:br w:type="page"/>
      </w:r>
    </w:p>
    <w:p w:rsidR="003A4F82" w:rsidRPr="00553A02" w:rsidRDefault="003A4F82" w:rsidP="00553A0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pl-PL"/>
        </w:rPr>
      </w:pPr>
      <w:r w:rsidRPr="00553A02">
        <w:rPr>
          <w:rFonts w:ascii="Times New Roman" w:hAnsi="Times New Roman"/>
          <w:b/>
          <w:bCs/>
          <w:kern w:val="36"/>
          <w:sz w:val="48"/>
          <w:szCs w:val="48"/>
          <w:lang w:eastAsia="pl-PL"/>
        </w:rPr>
        <w:t>Dorrey Lin Lyles</w:t>
      </w:r>
    </w:p>
    <w:p w:rsidR="003A4F82" w:rsidRPr="00553A02" w:rsidRDefault="003A4F82" w:rsidP="00553A02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hyperlink r:id="rId18" w:history="1">
        <w:r w:rsidRPr="001C2AC3">
          <w:rPr>
            <w:rFonts w:ascii="Times New Roman" w:hAnsi="Times New Roman"/>
            <w:noProof/>
            <w:color w:val="0000FF"/>
            <w:sz w:val="24"/>
            <w:szCs w:val="24"/>
            <w:lang w:eastAsia="pl-PL"/>
          </w:rPr>
          <w:pict>
            <v:shape id="Obraz 3" o:spid="_x0000_i1029" type="#_x0000_t75" alt="DORREY LIN LYLES" href="http://www.gdyniabluesfestival.eu/wp-content/uploads/IMG_2017" style="width:111.75pt;height:111.75pt;visibility:visible" o:button="t">
              <v:fill o:detectmouseclick="t"/>
              <v:imagedata r:id="rId19" o:title=""/>
            </v:shape>
          </w:pict>
        </w:r>
      </w:hyperlink>
    </w:p>
    <w:p w:rsidR="003A4F82" w:rsidRDefault="003A4F82" w:rsidP="008B1A49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553A02">
        <w:rPr>
          <w:rFonts w:ascii="Times New Roman" w:hAnsi="Times New Roman"/>
          <w:sz w:val="24"/>
          <w:szCs w:val="24"/>
          <w:lang w:eastAsia="pl-PL"/>
        </w:rPr>
        <w:t xml:space="preserve">Urodzona w 1970 roku. Początki muzykowania </w:t>
      </w:r>
      <w:r>
        <w:rPr>
          <w:rFonts w:ascii="Times New Roman" w:hAnsi="Times New Roman"/>
          <w:sz w:val="24"/>
          <w:szCs w:val="24"/>
          <w:lang w:eastAsia="pl-PL"/>
        </w:rPr>
        <w:t>były związane z muzyką gospel</w:t>
      </w:r>
      <w:r w:rsidRPr="00553A02">
        <w:rPr>
          <w:rFonts w:ascii="Times New Roman" w:hAnsi="Times New Roman"/>
          <w:sz w:val="24"/>
          <w:szCs w:val="24"/>
          <w:lang w:eastAsia="pl-PL"/>
        </w:rPr>
        <w:t xml:space="preserve">. Współpracowała z zespołami tj. </w:t>
      </w:r>
      <w:r w:rsidRPr="005F6B03">
        <w:rPr>
          <w:rFonts w:ascii="Times New Roman" w:hAnsi="Times New Roman"/>
          <w:sz w:val="24"/>
          <w:szCs w:val="24"/>
          <w:lang w:eastAsia="pl-PL"/>
        </w:rPr>
        <w:t xml:space="preserve">Gospel Gospel Caravan Johna Howarda, Tyscot Recording Artist Franklin ” Bubby ” Fann. </w:t>
      </w:r>
      <w:r w:rsidRPr="00553A02">
        <w:rPr>
          <w:rFonts w:ascii="Times New Roman" w:hAnsi="Times New Roman"/>
          <w:sz w:val="24"/>
          <w:szCs w:val="24"/>
          <w:lang w:val="en-US" w:eastAsia="pl-PL"/>
        </w:rPr>
        <w:t xml:space="preserve">Dorrey koncertuje również w </w:t>
      </w:r>
      <w:r>
        <w:rPr>
          <w:rFonts w:ascii="Times New Roman" w:hAnsi="Times New Roman"/>
          <w:sz w:val="24"/>
          <w:szCs w:val="24"/>
          <w:lang w:val="en-US" w:eastAsia="pl-PL"/>
        </w:rPr>
        <w:t>Europie z Harlem Gospel Singers</w:t>
      </w:r>
      <w:r w:rsidRPr="00553A02">
        <w:rPr>
          <w:rFonts w:ascii="Times New Roman" w:hAnsi="Times New Roman"/>
          <w:sz w:val="24"/>
          <w:szCs w:val="24"/>
          <w:lang w:val="en-US" w:eastAsia="pl-PL"/>
        </w:rPr>
        <w:t>, Filadelfia Singe</w:t>
      </w:r>
      <w:r>
        <w:rPr>
          <w:rFonts w:ascii="Times New Roman" w:hAnsi="Times New Roman"/>
          <w:sz w:val="24"/>
          <w:szCs w:val="24"/>
          <w:lang w:val="en-US" w:eastAsia="pl-PL"/>
        </w:rPr>
        <w:t>rs i The Best Of Gospel Singers</w:t>
      </w:r>
      <w:r w:rsidRPr="00553A02">
        <w:rPr>
          <w:rFonts w:ascii="Times New Roman" w:hAnsi="Times New Roman"/>
          <w:sz w:val="24"/>
          <w:szCs w:val="24"/>
          <w:lang w:val="en-US" w:eastAsia="pl-PL"/>
        </w:rPr>
        <w:t xml:space="preserve">. </w:t>
      </w:r>
      <w:r w:rsidRPr="00553A02">
        <w:rPr>
          <w:rFonts w:ascii="Times New Roman" w:hAnsi="Times New Roman"/>
          <w:sz w:val="24"/>
          <w:szCs w:val="24"/>
          <w:lang w:eastAsia="pl-PL"/>
        </w:rPr>
        <w:t>Dorrey miał okazję wystąpić z zespołem w Atenach,</w:t>
      </w:r>
      <w:r>
        <w:rPr>
          <w:rFonts w:ascii="Times New Roman" w:hAnsi="Times New Roman"/>
          <w:sz w:val="24"/>
          <w:szCs w:val="24"/>
          <w:lang w:eastAsia="pl-PL"/>
        </w:rPr>
        <w:t xml:space="preserve"> w Grecji w Half Note Jazz Club</w:t>
      </w:r>
      <w:r w:rsidRPr="00553A02">
        <w:rPr>
          <w:rFonts w:ascii="Times New Roman" w:hAnsi="Times New Roman"/>
          <w:sz w:val="24"/>
          <w:szCs w:val="24"/>
          <w:lang w:eastAsia="pl-PL"/>
        </w:rPr>
        <w:t>. W swojej solowej karierze łączy gatunek gospel z bluesem, soulem i jazzem.</w:t>
      </w:r>
    </w:p>
    <w:p w:rsidR="003A4F82" w:rsidRPr="005F6B03" w:rsidRDefault="003A4F82" w:rsidP="008B1A49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val="en-US" w:eastAsia="pl-PL"/>
        </w:rPr>
      </w:pPr>
      <w:r w:rsidRPr="00553A02">
        <w:rPr>
          <w:rFonts w:ascii="Times New Roman" w:hAnsi="Times New Roman"/>
          <w:sz w:val="24"/>
          <w:szCs w:val="24"/>
          <w:lang w:eastAsia="pl-PL"/>
        </w:rPr>
        <w:t xml:space="preserve">Dorrey wstępowała w Carnegie Hall w Nowym Jorku u boku artystów tj. </w:t>
      </w:r>
      <w:r w:rsidRPr="00553A02">
        <w:rPr>
          <w:rFonts w:ascii="Times New Roman" w:hAnsi="Times New Roman"/>
          <w:sz w:val="24"/>
          <w:szCs w:val="24"/>
          <w:lang w:val="en-US" w:eastAsia="pl-PL"/>
        </w:rPr>
        <w:t xml:space="preserve">James Ingram, Oleta Adams, Peabo Bryson and Melissa Manchester. </w:t>
      </w:r>
    </w:p>
    <w:p w:rsidR="003A4F82" w:rsidRPr="008B1A49" w:rsidRDefault="003A4F82" w:rsidP="00553A0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553A02">
        <w:rPr>
          <w:rFonts w:ascii="Times New Roman" w:hAnsi="Times New Roman"/>
          <w:sz w:val="24"/>
          <w:szCs w:val="24"/>
          <w:lang w:val="en-US" w:eastAsia="pl-PL"/>
        </w:rPr>
        <w:t>Występowała również w musicalach BOYS FROM SYRACUSE , FOOTLOOSE ,THE HOT MIKADO ,HOW TO SAVE THE WORLD AND FIND TRUE LOVE IN 90 MINUTES , MAHALIA’S LIGHT</w:t>
      </w:r>
      <w:r>
        <w:rPr>
          <w:rFonts w:ascii="Times New Roman" w:hAnsi="Times New Roman"/>
          <w:sz w:val="24"/>
          <w:szCs w:val="24"/>
          <w:lang w:val="en-US" w:eastAsia="pl-PL"/>
        </w:rPr>
        <w:t xml:space="preserve">. </w:t>
      </w:r>
      <w:r w:rsidRPr="00553A02">
        <w:rPr>
          <w:rFonts w:ascii="Times New Roman" w:hAnsi="Times New Roman"/>
          <w:sz w:val="24"/>
          <w:szCs w:val="24"/>
          <w:lang w:eastAsia="pl-PL"/>
        </w:rPr>
        <w:t>Ale jak zawsze powtarza,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553A02">
        <w:rPr>
          <w:rFonts w:ascii="Times New Roman" w:hAnsi="Times New Roman"/>
          <w:sz w:val="24"/>
          <w:szCs w:val="24"/>
          <w:lang w:eastAsia="pl-PL"/>
        </w:rPr>
        <w:t xml:space="preserve">że najważniejszym jej sukcesem </w:t>
      </w:r>
      <w:r>
        <w:rPr>
          <w:rFonts w:ascii="Times New Roman" w:hAnsi="Times New Roman"/>
          <w:sz w:val="24"/>
          <w:szCs w:val="24"/>
          <w:lang w:eastAsia="pl-PL"/>
        </w:rPr>
        <w:t>jest bycie matką Brittany Zanee</w:t>
      </w:r>
      <w:r w:rsidRPr="00553A02">
        <w:rPr>
          <w:rFonts w:ascii="Times New Roman" w:hAnsi="Times New Roman"/>
          <w:sz w:val="24"/>
          <w:szCs w:val="24"/>
          <w:lang w:eastAsia="pl-PL"/>
        </w:rPr>
        <w:t>.</w:t>
      </w:r>
    </w:p>
    <w:p w:rsidR="003A4F82" w:rsidRDefault="003A4F82" w:rsidP="00553A0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Jej motto życiowe to: „Życie jest piosenką, </w:t>
      </w:r>
      <w:r w:rsidRPr="00553A02">
        <w:rPr>
          <w:rFonts w:ascii="Times New Roman" w:hAnsi="Times New Roman"/>
          <w:sz w:val="24"/>
          <w:szCs w:val="24"/>
          <w:lang w:eastAsia="pl-PL"/>
        </w:rPr>
        <w:t>które warto śpiewać. To jest mój przywilej, aby świat usłyszał melodię mojego życia !”</w:t>
      </w:r>
    </w:p>
    <w:p w:rsidR="003A4F82" w:rsidRPr="00553A02" w:rsidRDefault="003A4F82" w:rsidP="00553A02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pl-PL"/>
        </w:rPr>
      </w:pPr>
      <w:r w:rsidRPr="00553A02">
        <w:rPr>
          <w:rFonts w:ascii="Times New Roman" w:hAnsi="Times New Roman"/>
          <w:b/>
          <w:bCs/>
          <w:kern w:val="36"/>
          <w:sz w:val="48"/>
          <w:szCs w:val="48"/>
          <w:lang w:eastAsia="pl-PL"/>
        </w:rPr>
        <w:t>Tres Hombres</w:t>
      </w:r>
    </w:p>
    <w:p w:rsidR="003A4F82" w:rsidRPr="00553A02" w:rsidRDefault="003A4F82" w:rsidP="00553A02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hyperlink r:id="rId20" w:history="1">
        <w:r w:rsidRPr="001C2AC3">
          <w:rPr>
            <w:rFonts w:ascii="Times New Roman" w:hAnsi="Times New Roman"/>
            <w:noProof/>
            <w:color w:val="0000FF"/>
            <w:sz w:val="24"/>
            <w:szCs w:val="24"/>
            <w:lang w:eastAsia="pl-PL"/>
          </w:rPr>
          <w:pict>
            <v:shape id="Obraz 4" o:spid="_x0000_i1030" type="#_x0000_t75" alt="Tres Hombres" href="http://www.gdyniabluesfestival.eu/wp-content/uploads/treshombres1" style="width:112.5pt;height:112.5pt;visibility:visible" o:button="t">
              <v:fill o:detectmouseclick="t"/>
              <v:imagedata r:id="rId21" o:title=""/>
            </v:shape>
          </w:pict>
        </w:r>
      </w:hyperlink>
    </w:p>
    <w:p w:rsidR="003A4F82" w:rsidRDefault="003A4F82" w:rsidP="008B1A4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en-US" w:eastAsia="pl-PL"/>
        </w:rPr>
      </w:pPr>
      <w:r w:rsidRPr="00553A02">
        <w:rPr>
          <w:rFonts w:ascii="Times New Roman" w:hAnsi="Times New Roman"/>
          <w:sz w:val="24"/>
          <w:szCs w:val="24"/>
          <w:lang w:val="en-US" w:eastAsia="pl-PL"/>
        </w:rPr>
        <w:t xml:space="preserve">Tres Hombres to blues-rock power trio. </w:t>
      </w:r>
      <w:r w:rsidRPr="00553A02">
        <w:rPr>
          <w:rFonts w:ascii="Times New Roman" w:hAnsi="Times New Roman"/>
          <w:sz w:val="24"/>
          <w:szCs w:val="24"/>
          <w:lang w:eastAsia="pl-PL"/>
        </w:rPr>
        <w:t>Muzycy z zespołu supportowali gwiazdy polskiej sceny rockowej tj. Dżem,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553A02">
        <w:rPr>
          <w:rFonts w:ascii="Times New Roman" w:hAnsi="Times New Roman"/>
          <w:sz w:val="24"/>
          <w:szCs w:val="24"/>
          <w:lang w:eastAsia="pl-PL"/>
        </w:rPr>
        <w:t>TSA,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553A02">
        <w:rPr>
          <w:rFonts w:ascii="Times New Roman" w:hAnsi="Times New Roman"/>
          <w:sz w:val="24"/>
          <w:szCs w:val="24"/>
          <w:lang w:eastAsia="pl-PL"/>
        </w:rPr>
        <w:t xml:space="preserve">Lady Pank czy Kukiz. Wystąpili na większości ważnych festiwali w Polsce tj. </w:t>
      </w:r>
      <w:r w:rsidRPr="00553A02">
        <w:rPr>
          <w:rFonts w:ascii="Times New Roman" w:hAnsi="Times New Roman"/>
          <w:sz w:val="24"/>
          <w:szCs w:val="24"/>
          <w:lang w:val="en-US" w:eastAsia="pl-PL"/>
        </w:rPr>
        <w:t>Rawa Blues Festival, Olsztyńskie Noce Bluesowe, Suwałki Blues Festival, Gdynia Blues Festival, Zakrzewa Blues Express czy Piknik Country w Mrągowie.</w:t>
      </w:r>
    </w:p>
    <w:p w:rsidR="003A4F82" w:rsidRPr="00553A02" w:rsidRDefault="003A4F82" w:rsidP="00553A0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US" w:eastAsia="pl-PL"/>
        </w:rPr>
      </w:pPr>
    </w:p>
    <w:p w:rsidR="003A4F82" w:rsidRDefault="003A4F82" w:rsidP="00553A02">
      <w:pPr>
        <w:pStyle w:val="Heading1"/>
      </w:pPr>
      <w:r>
        <w:t>Midnight Travel</w:t>
      </w:r>
    </w:p>
    <w:p w:rsidR="003A4F82" w:rsidRDefault="003A4F82" w:rsidP="00553A02">
      <w:hyperlink r:id="rId22" w:history="1">
        <w:r w:rsidRPr="001C2AC3">
          <w:rPr>
            <w:noProof/>
            <w:color w:val="0000FF"/>
            <w:lang w:eastAsia="pl-PL"/>
          </w:rPr>
          <w:pict>
            <v:shape id="Obraz 5" o:spid="_x0000_i1031" type="#_x0000_t75" alt="Midnight Travel" href="http://www.gdyniabluesfestival.eu/wp-content/uploads/midnighttravel" style="width:112.5pt;height:112.5pt;visibility:visible" o:button="t">
              <v:fill o:detectmouseclick="t"/>
              <v:imagedata r:id="rId23" o:title=""/>
            </v:shape>
          </w:pict>
        </w:r>
      </w:hyperlink>
    </w:p>
    <w:p w:rsidR="003A4F82" w:rsidRDefault="003A4F82" w:rsidP="008B1A49">
      <w:pPr>
        <w:pStyle w:val="NormalWeb"/>
        <w:jc w:val="both"/>
      </w:pPr>
      <w:r>
        <w:t>Zespół Midnight Travel powstał w maju 2005 r. Założycielem kapeli jest Maciej Dobrzyński, który wczeniej grał również w formacjach Midnight Train, Crazy Elephant czy Whisky Band. Spotkanie z basistą, Maciejem Burandtem było początkiem formowania się składu MT. Po kilku próbach i zmianach personalnych na wokalu wreszcie pojawił się Daniel Jendernal, a na perskusji Dawid Pinker. W takim składzie zespół koncertował w kilkunastu pomorskich klubach, dwukrotnie na Festiwalu Bluesowym w Gdyni i Blues Express w Zakrzewie, a także na M.U.Z.A. Festiwal (“Międzygalaktyczna Unia Zajefajnych Artystów”) we wrocławskim klubie Alive.Ponadto MT zarejestrował dwa koncerty w Radiu Pomorza i Kujaw. Midnight Travel to zespół blues-rockowy, którego muzyka inspirowana jest bluesem i hardrockiem, głównie lat 70-tych: Free, Led Zepellin, CCR, Black Crowes,The Allman Brothers Band, Jimi Hendrixa, B.B. Kinga, Freddie’go Kinga, Muddy Watersa, SRV i wielu innych osobistości tej wyjątkowej epoki w dziejach muzyki. Skład:</w:t>
      </w:r>
    </w:p>
    <w:p w:rsidR="003A4F82" w:rsidRDefault="003A4F82" w:rsidP="00553A02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Strong"/>
        </w:rPr>
        <w:t>Daniel Jendernal</w:t>
      </w:r>
      <w:r>
        <w:t xml:space="preserve"> – śpiew</w:t>
      </w:r>
    </w:p>
    <w:p w:rsidR="003A4F82" w:rsidRDefault="003A4F82" w:rsidP="00553A02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Strong"/>
        </w:rPr>
        <w:t>Maciej Burandt</w:t>
      </w:r>
      <w:r>
        <w:t xml:space="preserve"> – bas</w:t>
      </w:r>
    </w:p>
    <w:p w:rsidR="003A4F82" w:rsidRDefault="003A4F82" w:rsidP="00553A02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Strong"/>
        </w:rPr>
        <w:t>Maciej Dobrzyński</w:t>
      </w:r>
      <w:r>
        <w:t xml:space="preserve"> – gitara</w:t>
      </w:r>
    </w:p>
    <w:p w:rsidR="003A4F82" w:rsidRDefault="003A4F82" w:rsidP="00553A02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rStyle w:val="Strong"/>
        </w:rPr>
        <w:t>Dawid Pinker</w:t>
      </w:r>
      <w:r>
        <w:t xml:space="preserve"> – bębny</w:t>
      </w:r>
    </w:p>
    <w:p w:rsidR="003A4F82" w:rsidRPr="00553A02" w:rsidRDefault="003A4F82" w:rsidP="00553A0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US" w:eastAsia="pl-PL"/>
        </w:rPr>
      </w:pPr>
    </w:p>
    <w:p w:rsidR="003A4F82" w:rsidRDefault="003A4F82">
      <w:pPr>
        <w:rPr>
          <w:rFonts w:ascii="Times New Roman" w:hAnsi="Times New Roman"/>
          <w:b/>
          <w:bCs/>
          <w:kern w:val="36"/>
          <w:sz w:val="48"/>
          <w:szCs w:val="48"/>
          <w:lang w:eastAsia="pl-PL"/>
        </w:rPr>
      </w:pPr>
      <w:r>
        <w:br w:type="page"/>
      </w:r>
    </w:p>
    <w:p w:rsidR="003A4F82" w:rsidRDefault="003A4F82" w:rsidP="00553A02">
      <w:pPr>
        <w:pStyle w:val="Heading1"/>
      </w:pPr>
      <w:r>
        <w:t>Unpolished Bluesband</w:t>
      </w:r>
    </w:p>
    <w:p w:rsidR="003A4F82" w:rsidRDefault="003A4F82" w:rsidP="00553A02">
      <w:hyperlink r:id="rId24" w:history="1">
        <w:r w:rsidRPr="001C2AC3">
          <w:rPr>
            <w:noProof/>
            <w:color w:val="0000FF"/>
            <w:lang w:eastAsia="pl-PL"/>
          </w:rPr>
          <w:pict>
            <v:shape id="Obraz 6" o:spid="_x0000_i1032" type="#_x0000_t75" alt="Unpolished Bluesband" href="http://www.gdyniabluesfestival.eu/wp-content/uploads/Unpolished-Bluesband" style="width:112.5pt;height:112.5pt;visibility:visible" o:button="t">
              <v:fill o:detectmouseclick="t"/>
              <v:imagedata r:id="rId25" o:title=""/>
            </v:shape>
          </w:pict>
        </w:r>
      </w:hyperlink>
    </w:p>
    <w:p w:rsidR="003A4F82" w:rsidRDefault="003A4F82" w:rsidP="008B1A49">
      <w:pPr>
        <w:pStyle w:val="NormalWeb"/>
        <w:jc w:val="both"/>
      </w:pPr>
      <w:r>
        <w:t>Mocno swingująco-bluesowy doświadczony kwartet prosto ze Szwecji. Perkusista Peter Svensson i gitarzysta Kjelle Jakobsson grywają również w rokowych kapelach tj. “Faith” i “Overdrive”. Klawiszowiec Maty Berntsson i Jonas Ryberg wokal i bas są muzykami jazzowymi. Razem wychodzi ekscytująca mieszanka czyli  “Matowy Blues”!</w:t>
      </w:r>
    </w:p>
    <w:p w:rsidR="003A4F82" w:rsidRPr="008B1A49" w:rsidRDefault="003A4F82"/>
    <w:p w:rsidR="003A4F82" w:rsidRDefault="003A4F82" w:rsidP="00553A02">
      <w:pPr>
        <w:pStyle w:val="Heading1"/>
      </w:pPr>
      <w:r>
        <w:t>Burning Hearts</w:t>
      </w:r>
    </w:p>
    <w:p w:rsidR="003A4F82" w:rsidRDefault="003A4F82" w:rsidP="00553A02">
      <w:hyperlink r:id="rId26" w:history="1">
        <w:r w:rsidRPr="001C2AC3">
          <w:rPr>
            <w:noProof/>
            <w:color w:val="0000FF"/>
            <w:lang w:eastAsia="pl-PL"/>
          </w:rPr>
          <w:pict>
            <v:shape id="Obraz 7" o:spid="_x0000_i1033" type="#_x0000_t75" alt="Burnin' Hearts" href="http://www.gdyniabluesfestival.eu/wp-content/uploads/Burnin-Hearts" style="width:112.5pt;height:112.5pt;visibility:visible" o:button="t">
              <v:fill o:detectmouseclick="t"/>
              <v:imagedata r:id="rId27" o:title=""/>
            </v:shape>
          </w:pict>
        </w:r>
      </w:hyperlink>
    </w:p>
    <w:p w:rsidR="003A4F82" w:rsidRDefault="003A4F82" w:rsidP="008B1A49">
      <w:pPr>
        <w:pStyle w:val="NormalWeb"/>
        <w:jc w:val="both"/>
      </w:pPr>
      <w:r w:rsidRPr="008B1A49">
        <w:rPr>
          <w:lang w:val="en-US"/>
        </w:rPr>
        <w:t xml:space="preserve">Burnin’ Hearts to band </w:t>
      </w:r>
      <w:r w:rsidRPr="00553A02">
        <w:rPr>
          <w:lang w:val="en-US"/>
        </w:rPr>
        <w:t xml:space="preserve">rodem z Mazowsza. </w:t>
      </w:r>
      <w:r>
        <w:t>Muzyka, którą grają, jest to bezkompromisowe rockabilly w wersji klasycznej, jak i neo. Ich atutem jest instrumentarium kojarzone jak najbardziej z epoką lat 50-tych, czyli gitara, kontrabas, bębny i wokal. W swoim repertuarze oprócz autorskich numerów, mają covery takich tuzów sceny jak Elvis Presley, Gene Vincent, Eddie Cochran, Buddy Holly, Carl Perkins, Stray Cats czy Motohead.</w:t>
      </w:r>
    </w:p>
    <w:p w:rsidR="003A4F82" w:rsidRDefault="003A4F82" w:rsidP="008B1A49">
      <w:pPr>
        <w:pStyle w:val="NormalWeb"/>
      </w:pPr>
      <w:r>
        <w:br/>
        <w:t>Czarek Szymaniak – wokal</w:t>
      </w:r>
      <w:r>
        <w:br/>
        <w:t>Paweł “Yoda” Jodko – gitara</w:t>
      </w:r>
      <w:r>
        <w:br/>
        <w:t>Andrzej “Pleban” Chorzela – kontrabas</w:t>
      </w:r>
      <w:r>
        <w:br/>
        <w:t>Artur “Arczi” Mańkowski – bębny</w:t>
      </w:r>
      <w:r>
        <w:br/>
        <w:t>Nie warto wciąż zastanawiać się, czy Elvis nadal żyje. Jego współczesna wersja to Burnin’ Hearts!</w:t>
      </w:r>
    </w:p>
    <w:p w:rsidR="003A4F82" w:rsidRDefault="003A4F82">
      <w:pPr>
        <w:rPr>
          <w:lang w:val="en-US"/>
        </w:rPr>
      </w:pPr>
    </w:p>
    <w:p w:rsidR="003A4F82" w:rsidRDefault="003A4F82" w:rsidP="00553A02">
      <w:pPr>
        <w:pStyle w:val="Heading1"/>
      </w:pPr>
      <w:r>
        <w:t>Innes Sibun</w:t>
      </w:r>
    </w:p>
    <w:p w:rsidR="003A4F82" w:rsidRDefault="003A4F82" w:rsidP="00553A02">
      <w:hyperlink r:id="rId28" w:history="1">
        <w:r w:rsidRPr="001C2AC3">
          <w:rPr>
            <w:noProof/>
            <w:color w:val="0000FF"/>
            <w:lang w:eastAsia="pl-PL"/>
          </w:rPr>
          <w:pict>
            <v:shape id="Obraz 8" o:spid="_x0000_i1034" type="#_x0000_t75" alt="Sibbun Innes" href="http://www.gdyniabluesfestival.eu/wp-content/uploads/InnesSibun" style="width:111.75pt;height:111.75pt;visibility:visible" o:button="t">
              <v:fill o:detectmouseclick="t"/>
              <v:imagedata r:id="rId29" o:title=""/>
            </v:shape>
          </w:pict>
        </w:r>
      </w:hyperlink>
    </w:p>
    <w:p w:rsidR="003A4F82" w:rsidRPr="008B1A49" w:rsidRDefault="003A4F82" w:rsidP="00553A02">
      <w:pPr>
        <w:pStyle w:val="NormalWeb"/>
        <w:rPr>
          <w:lang w:val="en-US"/>
        </w:rPr>
      </w:pPr>
      <w:r>
        <w:t>Gitarzysta bluesowy Innes Sibun zaczął grać na gitarze, kiedy usłyszał BB Kinga mając 12 lat. Jako nastolatek grywał w wielu zespołach grających punk, reggae, rock, folk czasami po drodze ucząc się jazzu. Jego pierwszy zespół „Blue Explosion” nagrał album „Thats What Blues Can Do” z legendarnym producentem Mike Vernonem (pracującym z takimi artystami jak Eric Clapton, Peter Green, Fleetwood Mac). Płyta ta została bardzo dobrze przyjęta i została oceniona jako najlepsza płyta bluesowa w Irlandii. Zespół odbywał trasy koncertowe w Wielkiej Brytanii i Europie samodzielnie jak i z innymi artystami takimi jak Wild Child Butler, Jay Owens, Jesse „Guitar” Taylor i Jonny Adams.</w:t>
      </w:r>
      <w:r>
        <w:br/>
        <w:t>Często supportował artystów takich jak: Joe Luis Walker, Ronnie Earl, Fabulous Thunderbirds, Walter Trout, Boy George, Nine Below Zero, Moody Marsden, grając na większości festiwalach bluesowych w UK.</w:t>
      </w:r>
      <w:r>
        <w:br/>
        <w:t>W 1993 roku Innes zaproszony został jako gitarzysta zespołu Roberta Planta na tourne „Fate On Nations” Tourne obejmowało Europę i obydwie Ameryki. Artyści wystąpili na festiwalu „Rock In Rio” i w San Paulo, Chile, Argentynie, Wenezueli i Meksyku. Podczas tourne w Ameryce Północnej Innes grał z wieloma legendami bluesa, jak chociażby z Buddy Guyem i Jamesem Cottonem w Chicago.</w:t>
      </w:r>
      <w:r>
        <w:br/>
        <w:t>W Teksasie grał w Austin w klubie Antones z Tommy Shanonem, Chrisem Laytonem i Chrisem Duarte (Zespół SRV!) a także wieloma innymi legendarnymi muzykami. Innes brał udział w nagraniu płyt Roberta Planta „66 to Timbuku” i „Nine lives”. Kolejne płyty z nowym zespołem to “Superstitious” i “Honeypot” które wydała wytwórnia i Viveroy. Zespół ten odbywał też tournee po Europie I Ameryce. W Nowym Jorku otwierał koncert Petera Greena a w Europie grał wspólnie z Chris Farlowe &amp; Roger Chapmanem. Kolejne dwie płyty nagrane zostały w wytwórni Provogue, a płyta „East Monroe” w wytwórni Ulftone w 2001, która została bardzo przychylnie oceniona przez krytyków.</w:t>
      </w:r>
      <w:r>
        <w:br/>
        <w:t>Po latach w trasie Innes postanowił zwolnić nieco i odpocząć, ale nie na długo, bo już w 2004 buduje kolejny zespół, który natychmiast jest proszony o występy na festiwalach „Gloucester Blues Festival” i „Trowbridge Village Pump Festival” Konsekwencją tego była płyta “Farmhouse Blues” wydana przez wytwórnię ZYX. Kolejny okres to trasy koncertowe i obecność na festiwalach bluesowych w całej Europie, w takich krajach jak Belgia, Austria, Niemcy, Słowenia i Bośnia.</w:t>
      </w:r>
      <w:r>
        <w:br/>
        <w:t xml:space="preserve">W 2007 roku światło dzienne ujrzał album „Tail Dragger” wydany przez wytwórnię ZYX. Album ten został najbardziej doceniony przez krytykę i zajął 6 miejsce niemieckiego Blues Charts. Zespół prezentował go w Niemczech, Holandii, Wielkiej Brytanii i USA. 2008 rok, to okres dużej ilości występów w Europie samodzielnie lub jako support takich gwiazd jak Johny Winter, Taj Mahal, Steve Cropper &amp; Al Kooper. </w:t>
      </w:r>
      <w:r w:rsidRPr="00553A02">
        <w:rPr>
          <w:lang w:val="en-US"/>
        </w:rPr>
        <w:t>Zespół wystąpił również na “ London Blues Festival” I “The Windsor Blues Festival” w Ontario Canada.</w:t>
      </w:r>
      <w:r w:rsidRPr="00553A02">
        <w:rPr>
          <w:lang w:val="en-US"/>
        </w:rPr>
        <w:br/>
      </w:r>
      <w:r>
        <w:t>Ostatni okres to koncerty w Niemczech, Francji, Wielkiej Brytanii oraz Holandii jak i festiwale we Francji oraz Hiszpanii.</w:t>
      </w:r>
      <w:r>
        <w:br/>
        <w:t>W 2010 roku wytwórnia ZYX wydała live album „The Box Set”. Innes Sibun został również zaproszony na festiwal „Roy Gallagher Festival” w Ballyshannon (Irlandia) na osobiste życzenie brata Roya Donalda Gallaghera.</w:t>
      </w:r>
      <w:r>
        <w:br/>
      </w:r>
      <w:r w:rsidRPr="008B1A49">
        <w:rPr>
          <w:lang w:val="en-US"/>
        </w:rPr>
        <w:t>Aktualny skład zespołu to:</w:t>
      </w:r>
      <w:r w:rsidRPr="008B1A49">
        <w:rPr>
          <w:lang w:val="en-US"/>
        </w:rPr>
        <w:br/>
        <w:t>Tim Blackmore on hammond organ &amp; piano,</w:t>
      </w:r>
      <w:r w:rsidRPr="008B1A49">
        <w:rPr>
          <w:lang w:val="en-US"/>
        </w:rPr>
        <w:br/>
        <w:t>Robbie Brian on drums,</w:t>
      </w:r>
      <w:r w:rsidRPr="008B1A49">
        <w:rPr>
          <w:lang w:val="en-US"/>
        </w:rPr>
        <w:br/>
        <w:t>Steve Hall on bass guitar</w:t>
      </w:r>
      <w:r w:rsidRPr="008B1A49">
        <w:rPr>
          <w:lang w:val="en-US"/>
        </w:rPr>
        <w:br/>
        <w:t>Innes Sibun on guitar, vocals &amp; mandolin.</w:t>
      </w:r>
    </w:p>
    <w:p w:rsidR="003A4F82" w:rsidRPr="008B1A49" w:rsidRDefault="003A4F82">
      <w:pPr>
        <w:rPr>
          <w:lang w:val="en-US"/>
        </w:rPr>
      </w:pPr>
    </w:p>
    <w:p w:rsidR="003A4F82" w:rsidRDefault="003A4F82" w:rsidP="00553A02">
      <w:pPr>
        <w:pStyle w:val="Heading1"/>
      </w:pPr>
      <w:r>
        <w:t>Jo &amp; Lazy Fellow</w:t>
      </w:r>
    </w:p>
    <w:p w:rsidR="003A4F82" w:rsidRDefault="003A4F82" w:rsidP="00553A02">
      <w:hyperlink r:id="rId30" w:history="1">
        <w:r w:rsidRPr="001C2AC3">
          <w:rPr>
            <w:noProof/>
            <w:color w:val="0000FF"/>
            <w:lang w:eastAsia="pl-PL"/>
          </w:rPr>
          <w:pict>
            <v:shape id="Obraz 9" o:spid="_x0000_i1035" type="#_x0000_t75" alt="Jo &amp; Lazy Fellow" href="http://www.gdyniabluesfestival.eu/wp-content/uploads/joandlazy" style="width:111.75pt;height:111.75pt;visibility:visible" o:button="t">
              <v:fill o:detectmouseclick="t"/>
              <v:imagedata r:id="rId31" o:title=""/>
            </v:shape>
          </w:pict>
        </w:r>
      </w:hyperlink>
    </w:p>
    <w:p w:rsidR="003A4F82" w:rsidRDefault="003A4F82" w:rsidP="008B1A49">
      <w:pPr>
        <w:pStyle w:val="NormalWeb"/>
        <w:jc w:val="both"/>
      </w:pPr>
      <w:r>
        <w:t>Dawno, dawno temu na jednej z ulic Bredy w Holandii grała na gitarze i śpiewała rudowłosa dziewczyna. W tym samym czasie, kilka przecznic dalej, na chleb zarabiali trzej mężczyźni. Wszyscy byli z Polski. Któregoś dnia natknęli się na siebie i postanowili połączyć siły w muzyce, którą kochali najbardziej.</w:t>
      </w:r>
    </w:p>
    <w:p w:rsidR="003A4F82" w:rsidRDefault="003A4F82" w:rsidP="008B1A49">
      <w:pPr>
        <w:pStyle w:val="NormalWeb"/>
        <w:jc w:val="both"/>
      </w:pPr>
      <w:r>
        <w:t>Taka jest historia Jo &amp; Lazy Fellow. A co przyniosła przyszłość? Na pewno mnóstwo nastrojowych dźwięków z pogranicza folku i bluesa, dużo pozytywnej energii i moc niespodzianek…</w:t>
      </w:r>
    </w:p>
    <w:p w:rsidR="003A4F82" w:rsidRDefault="003A4F82"/>
    <w:p w:rsidR="003A4F82" w:rsidRDefault="003A4F82" w:rsidP="00553A02">
      <w:pPr>
        <w:pStyle w:val="Heading1"/>
      </w:pPr>
    </w:p>
    <w:p w:rsidR="003A4F82" w:rsidRDefault="003A4F82" w:rsidP="00553A02">
      <w:pPr>
        <w:pStyle w:val="Heading1"/>
      </w:pPr>
    </w:p>
    <w:p w:rsidR="003A4F82" w:rsidRDefault="003A4F82">
      <w:pPr>
        <w:rPr>
          <w:rFonts w:ascii="Times New Roman" w:hAnsi="Times New Roman"/>
          <w:b/>
          <w:bCs/>
          <w:kern w:val="36"/>
          <w:sz w:val="48"/>
          <w:szCs w:val="48"/>
          <w:lang w:eastAsia="pl-PL"/>
        </w:rPr>
      </w:pPr>
      <w:r>
        <w:br w:type="page"/>
      </w:r>
    </w:p>
    <w:p w:rsidR="003A4F82" w:rsidRDefault="003A4F82" w:rsidP="00553A02">
      <w:pPr>
        <w:pStyle w:val="Heading1"/>
      </w:pPr>
      <w:r>
        <w:t>Sergiej Kurek</w:t>
      </w:r>
    </w:p>
    <w:p w:rsidR="003A4F82" w:rsidRDefault="003A4F82" w:rsidP="00553A02">
      <w:hyperlink r:id="rId32" w:history="1">
        <w:r w:rsidRPr="001C2AC3">
          <w:rPr>
            <w:noProof/>
            <w:color w:val="0000FF"/>
            <w:lang w:eastAsia="pl-PL"/>
          </w:rPr>
          <w:pict>
            <v:shape id="Obraz 10" o:spid="_x0000_i1036" type="#_x0000_t75" alt="Sergei Kurek" href="http://www.gdyniabluesfestival.eu/wp-content/uploads/sergeikurek1" style="width:112.5pt;height:112.5pt;visibility:visible" o:button="t">
              <v:fill o:detectmouseclick="t"/>
              <v:imagedata r:id="rId33" o:title=""/>
            </v:shape>
          </w:pict>
        </w:r>
      </w:hyperlink>
    </w:p>
    <w:p w:rsidR="003A4F82" w:rsidRDefault="003A4F82" w:rsidP="008B1A49">
      <w:pPr>
        <w:pStyle w:val="NormalWeb"/>
        <w:jc w:val="both"/>
      </w:pPr>
      <w:r>
        <w:t>Zespół pochodzi z Białorusi. Grają klasycznego bluesa, ale nie stronią też od nowocześniejszego brzmienia. </w:t>
      </w:r>
    </w:p>
    <w:p w:rsidR="003A4F82" w:rsidRDefault="003A4F82" w:rsidP="008B1A49">
      <w:pPr>
        <w:pStyle w:val="NormalWeb"/>
        <w:jc w:val="both"/>
      </w:pPr>
      <w:r>
        <w:t xml:space="preserve">Urodzony na Białorusi w 1980 roku Sergiej, od 1986 mieszka w Gomel. Na gitarze zaczął grać w wieku 14 lat. W wieku 15 lat zakochał się w muzyce bluesowej, a rok później (1996) zaczął dawać bluesowe koncerty w Mińsku. W tym czasie było to pierwsze, nastoletnie trio bluesowe w historii Białorusi. Po tym, wiele lat spędził na graniach, poszukiwaniu i podróżach. W tym czasie grywał z wieloma różnymi muzykami. W ciągu ostatnich lat stał się bardzo rozpoznawalny w swoim kraju. W roku 2007, na festiwalu Minsk Blues, został wyróżniony tytułem “Najlepszego gitarzysty 2007″. </w:t>
      </w:r>
    </w:p>
    <w:p w:rsidR="003A4F82" w:rsidRDefault="003A4F82" w:rsidP="00553A02">
      <w:pPr>
        <w:pStyle w:val="NormalWeb"/>
      </w:pPr>
      <w:r>
        <w:t xml:space="preserve">Strona MySpace: </w:t>
      </w:r>
      <w:hyperlink r:id="rId34" w:tgtFrame="_blank" w:history="1">
        <w:r>
          <w:rPr>
            <w:rStyle w:val="Hyperlink"/>
          </w:rPr>
          <w:t>www.myspace.com/sergeikurek</w:t>
        </w:r>
      </w:hyperlink>
    </w:p>
    <w:p w:rsidR="003A4F82" w:rsidRDefault="003A4F82"/>
    <w:p w:rsidR="003A4F82" w:rsidRDefault="003A4F82" w:rsidP="00553A02">
      <w:pPr>
        <w:pStyle w:val="Heading1"/>
      </w:pPr>
      <w:r>
        <w:t>Wild Shooter Band</w:t>
      </w:r>
    </w:p>
    <w:p w:rsidR="003A4F82" w:rsidRDefault="003A4F82" w:rsidP="00553A02">
      <w:hyperlink r:id="rId35" w:history="1">
        <w:r w:rsidRPr="001C2AC3">
          <w:rPr>
            <w:noProof/>
            <w:color w:val="0000FF"/>
            <w:lang w:eastAsia="pl-PL"/>
          </w:rPr>
          <w:pict>
            <v:shape id="Obraz 11" o:spid="_x0000_i1037" type="#_x0000_t75" alt="Wild Shooter Band" href="http://www.gdyniabluesfestival.eu/wp-content/uploads/wildshooterband" style="width:112.5pt;height:112.5pt;visibility:visible" o:button="t">
              <v:fill o:detectmouseclick="t"/>
              <v:imagedata r:id="rId36" o:title=""/>
            </v:shape>
          </w:pict>
        </w:r>
      </w:hyperlink>
    </w:p>
    <w:p w:rsidR="003A4F82" w:rsidRPr="00EC0B81" w:rsidRDefault="003A4F82" w:rsidP="008B1A49">
      <w:pPr>
        <w:pStyle w:val="NormalWeb"/>
        <w:jc w:val="both"/>
        <w:rPr>
          <w:lang w:val="en-US"/>
        </w:rPr>
      </w:pPr>
      <w:r>
        <w:t xml:space="preserve">Zespół powstał w 2006 roku. Swój pierwszy album “On The Road” wydał w roku 2008. Album jak i muzyka zespołu kręci się wokół klimatów southern-rocka i blues-rocka. Od wydania albumu zespół zagrał wiele koncertów we Włoszech jak i w całej Europie. </w:t>
      </w:r>
      <w:hyperlink r:id="rId37" w:tgtFrame="_blank" w:tooltip="http://www.wildshooterband.com" w:history="1">
        <w:r w:rsidRPr="00EC0B81">
          <w:rPr>
            <w:rStyle w:val="Hyperlink"/>
            <w:lang w:val="en-US"/>
          </w:rPr>
          <w:t>www.wildshooterband.com</w:t>
        </w:r>
      </w:hyperlink>
      <w:r w:rsidRPr="00EC0B81">
        <w:rPr>
          <w:lang w:val="en-US"/>
        </w:rPr>
        <w:t xml:space="preserve"> </w:t>
      </w:r>
      <w:hyperlink r:id="rId38" w:tgtFrame="_blank" w:tooltip="http://www.myspace.com/wildshooterband" w:history="1">
        <w:r w:rsidRPr="00EC0B81">
          <w:rPr>
            <w:rStyle w:val="Hyperlink"/>
            <w:lang w:val="en-US"/>
          </w:rPr>
          <w:t>www.myspace.com/wildshooterband</w:t>
        </w:r>
      </w:hyperlink>
    </w:p>
    <w:p w:rsidR="003A4F82" w:rsidRPr="00EC0B81" w:rsidRDefault="003A4F82">
      <w:pPr>
        <w:rPr>
          <w:lang w:val="en-US"/>
        </w:rPr>
      </w:pPr>
    </w:p>
    <w:p w:rsidR="003A4F82" w:rsidRPr="00EC0B81" w:rsidRDefault="003A4F82" w:rsidP="00553A02">
      <w:pPr>
        <w:pStyle w:val="Heading1"/>
        <w:rPr>
          <w:lang w:val="en-US"/>
        </w:rPr>
      </w:pPr>
      <w:r w:rsidRPr="00EC0B81">
        <w:rPr>
          <w:lang w:val="en-US"/>
        </w:rPr>
        <w:t>Jack Cannon Blues Band</w:t>
      </w:r>
    </w:p>
    <w:p w:rsidR="003A4F82" w:rsidRDefault="003A4F82" w:rsidP="00553A02">
      <w:hyperlink r:id="rId39" w:history="1">
        <w:r w:rsidRPr="001C2AC3">
          <w:rPr>
            <w:noProof/>
            <w:color w:val="0000FF"/>
            <w:lang w:eastAsia="pl-PL"/>
          </w:rPr>
          <w:pict>
            <v:shape id="Obraz 12" o:spid="_x0000_i1038" type="#_x0000_t75" alt="Jack Cannon Blues Band" href="http://www.gdyniabluesfestival.eu/wp-content/uploads/jackcannon" style="width:112.5pt;height:112.5pt;visibility:visible" o:button="t">
              <v:fill o:detectmouseclick="t"/>
              <v:imagedata r:id="rId40" o:title=""/>
            </v:shape>
          </w:pict>
        </w:r>
      </w:hyperlink>
    </w:p>
    <w:p w:rsidR="003A4F82" w:rsidRDefault="003A4F82" w:rsidP="00553A02">
      <w:pPr>
        <w:pStyle w:val="NormalWeb"/>
      </w:pPr>
      <w:r w:rsidRPr="00553A02">
        <w:rPr>
          <w:lang w:val="en-US"/>
        </w:rPr>
        <w:t xml:space="preserve">Jack Cannon Blues Band to węgierska grupa grająca rock-bluesa. </w:t>
      </w:r>
      <w:r>
        <w:t xml:space="preserve">Na repertuar złożyły się własne niezwykle energetyczne kompozycje oraz mistrzów tj. Jimi Hendrix. Ciekawa i porywająca gra na harmonijce przez Zozó (Zolati György) będzie nie lada ciekawostką dla adeptów tego instrumentu. Udowadniają, że harmonijka ustna może wypełnić brzmienia gitary rockowej i to takiej gwiazdy jak Jimi. </w:t>
      </w:r>
    </w:p>
    <w:p w:rsidR="003A4F82" w:rsidRDefault="003A4F82"/>
    <w:p w:rsidR="003A4F82" w:rsidRDefault="003A4F82" w:rsidP="00553A02">
      <w:pPr>
        <w:pStyle w:val="Heading1"/>
      </w:pPr>
      <w:r>
        <w:t>Guitar Crusher (USA)</w:t>
      </w:r>
    </w:p>
    <w:p w:rsidR="003A4F82" w:rsidRDefault="003A4F82" w:rsidP="00553A02">
      <w:hyperlink r:id="rId41" w:history="1">
        <w:r w:rsidRPr="001C2AC3">
          <w:rPr>
            <w:noProof/>
            <w:color w:val="0000FF"/>
            <w:lang w:eastAsia="pl-PL"/>
          </w:rPr>
          <w:pict>
            <v:shape id="Obraz 13" o:spid="_x0000_i1039" type="#_x0000_t75" alt="Guitar Crusher (USA) " href="http://www.gdyniabluesfestival.eu/wp-content/uploads/guitarcrusher" style="width:112.5pt;height:112.5pt;visibility:visible" o:button="t">
              <v:fill o:detectmouseclick="t"/>
              <v:imagedata r:id="rId42" o:title=""/>
            </v:shape>
          </w:pict>
        </w:r>
      </w:hyperlink>
    </w:p>
    <w:p w:rsidR="003A4F82" w:rsidRDefault="003A4F82" w:rsidP="00700ECF">
      <w:pPr>
        <w:pStyle w:val="NormalWeb"/>
        <w:jc w:val="both"/>
      </w:pPr>
      <w:r w:rsidRPr="008B1A49">
        <w:t xml:space="preserve">Sidney Selby to prawdziwy bluesman . </w:t>
      </w:r>
      <w:r>
        <w:t>Znany również jako “Bone Crusher ”  lub ”Guitar Crusher”. Urodził się w wiejskiej Hyde County NC w 1931 roku w dobie kryzysu. W młodości pracował na polach bawełny, a w niedziele śpiewał w chórze Mt . Pilgrim Baptist Church  kontynuując tradycję  muzyków bluesowych swojej epoki. Przeniósł się do Nowego Jorku w latach 50, znalazł pracę i zaczął śpiewać w kościele ponownie. Jednak  zachęcany przez swoich przyjaciół , wkrótce założył własny zespół. The Midnight Rockers, który zaczął przyciągać wielu fanów.</w:t>
      </w:r>
    </w:p>
    <w:p w:rsidR="003A4F82" w:rsidRDefault="003A4F82" w:rsidP="00700ECF">
      <w:pPr>
        <w:pStyle w:val="NormalWeb"/>
        <w:jc w:val="both"/>
      </w:pPr>
      <w:r>
        <w:t>Rok 1960 był początkiem dekady występów z Drifters, The Isley Brothers, Ben E. King i innych gwiazd R&amp;B, które rozkwitły w latach 60-tych. Selby podpisał kontrakt z Columbia Records i pozostał w wytwórni do 1970 r.  Tak więc, na początku lat 80-tych Guitar Crusher ruszył do Europy i zaczął tu krzewić bluesa.</w:t>
      </w:r>
    </w:p>
    <w:p w:rsidR="003A4F82" w:rsidRDefault="003A4F82" w:rsidP="00700ECF">
      <w:pPr>
        <w:pStyle w:val="NormalWeb"/>
        <w:jc w:val="both"/>
      </w:pPr>
    </w:p>
    <w:p w:rsidR="003A4F82" w:rsidRDefault="003A4F82" w:rsidP="00700ECF">
      <w:pPr>
        <w:pStyle w:val="NormalWeb"/>
        <w:jc w:val="both"/>
      </w:pPr>
    </w:p>
    <w:p w:rsidR="003A4F82" w:rsidRDefault="003A4F82" w:rsidP="00553A02">
      <w:pPr>
        <w:pStyle w:val="Heading1"/>
      </w:pPr>
      <w:r>
        <w:t>Drive After</w:t>
      </w:r>
    </w:p>
    <w:p w:rsidR="003A4F82" w:rsidRDefault="003A4F82" w:rsidP="00553A02">
      <w:hyperlink r:id="rId43" w:history="1">
        <w:r w:rsidRPr="001C2AC3">
          <w:rPr>
            <w:noProof/>
            <w:color w:val="0000FF"/>
            <w:lang w:eastAsia="pl-PL"/>
          </w:rPr>
          <w:pict>
            <v:shape id="Obraz 14" o:spid="_x0000_i1040" type="#_x0000_t75" alt="Drive After" href="http://www.gdyniabluesfestival.eu/wp-content/uploads/driveafter" style="width:112.5pt;height:112.5pt;visibility:visible" o:button="t">
              <v:fill o:detectmouseclick="t"/>
              <v:imagedata r:id="rId44" o:title=""/>
            </v:shape>
          </w:pict>
        </w:r>
      </w:hyperlink>
    </w:p>
    <w:p w:rsidR="003A4F82" w:rsidRDefault="003A4F82" w:rsidP="00700ECF">
      <w:pPr>
        <w:pStyle w:val="NormalWeb"/>
        <w:jc w:val="both"/>
      </w:pPr>
      <w:r>
        <w:t>Muzyka Drive After to połączenie  bluesowo-rockowych oraz progresywnych inspiracji z mocnym hardrockowym brzmieniem. Jednym z elementów tego stylu są  solówki gitarowe wykonywane przez obu gitarzystów za pomocą rozmaitych technik gry.  Wśród głównych inspiracji muzyków należy wymienić klasyków  jak Led Zeppelin, Jimi Henrix, AD/DC, ZZ top, czy wykonawców takich jak: Joe Satriani, Bryan Adams, Eric Clapton, Joe Bonamassa i wielu innych. Repertuar zespołu składa się z utworów autorskich oraz coverów.</w:t>
      </w:r>
    </w:p>
    <w:p w:rsidR="003A4F82" w:rsidRDefault="003A4F82" w:rsidP="00553A02">
      <w:pPr>
        <w:pStyle w:val="NormalWeb"/>
      </w:pPr>
      <w:r>
        <w:t>Artur Szyszkowski vokal gitara</w:t>
      </w:r>
      <w:r>
        <w:br/>
        <w:t xml:space="preserve">Michał Michalak gitara solowa </w:t>
      </w:r>
      <w:r>
        <w:br/>
        <w:t xml:space="preserve">Marcin Kamińki gitara basowa </w:t>
      </w:r>
      <w:r>
        <w:br/>
        <w:t>Maciej Dombrowski perkusja</w:t>
      </w:r>
    </w:p>
    <w:p w:rsidR="003A4F82" w:rsidRDefault="003A4F82"/>
    <w:p w:rsidR="003A4F82" w:rsidRDefault="003A4F82" w:rsidP="00553A02">
      <w:pPr>
        <w:pStyle w:val="Heading1"/>
      </w:pPr>
      <w:r>
        <w:t>Open Blues</w:t>
      </w:r>
    </w:p>
    <w:p w:rsidR="003A4F82" w:rsidRDefault="003A4F82" w:rsidP="00553A02">
      <w:hyperlink r:id="rId45" w:history="1">
        <w:r w:rsidRPr="001C2AC3">
          <w:rPr>
            <w:noProof/>
            <w:color w:val="0000FF"/>
            <w:lang w:eastAsia="pl-PL"/>
          </w:rPr>
          <w:pict>
            <v:shape id="Obraz 15" o:spid="_x0000_i1041" type="#_x0000_t75" alt="Open Blues" href="http://www.gdyniabluesfestival.eu/wp-content/uploads/openblues" style="width:112.5pt;height:112.5pt;visibility:visible" o:button="t">
              <v:fill o:detectmouseclick="t"/>
              <v:imagedata r:id="rId46" o:title=""/>
            </v:shape>
          </w:pict>
        </w:r>
      </w:hyperlink>
    </w:p>
    <w:p w:rsidR="003A4F82" w:rsidRDefault="003A4F82" w:rsidP="00684356">
      <w:pPr>
        <w:pStyle w:val="NormalWeb"/>
      </w:pPr>
      <w:r>
        <w:t>Toruński zespół Open Blues to grupa pięciu muzyków, którzy od lat profesjonalnie zajmują się tworzeniem muzyki. Zespół zadebiutował na polskiej scenie bluesowej w 2010 r. jednak jegohistoria zaczęła się długo, długo wcześniej….</w:t>
      </w:r>
      <w:r>
        <w:br/>
        <w:t>W skład Open Blues wchodzą muzycy związani z Nocną Zmianą Bluesa, Banaszak &amp; The Best, Sławkiem Uniatowskim, Teatrem im. Wilama Horzycy w Toruniu, zespołem Strusie 4, Side Effect,  BURN oraz grupą Tortilla.</w:t>
      </w:r>
    </w:p>
    <w:p w:rsidR="003A4F82" w:rsidRDefault="003A4F82" w:rsidP="00684356">
      <w:pPr>
        <w:pStyle w:val="NormalWeb"/>
      </w:pPr>
    </w:p>
    <w:p w:rsidR="003A4F82" w:rsidRDefault="003A4F82" w:rsidP="00684356">
      <w:pPr>
        <w:pStyle w:val="NormalWeb"/>
      </w:pPr>
    </w:p>
    <w:p w:rsidR="003A4F82" w:rsidRDefault="003A4F82" w:rsidP="00553A02">
      <w:pPr>
        <w:pStyle w:val="Heading1"/>
      </w:pPr>
      <w:r>
        <w:t>Tipsy Drivers</w:t>
      </w:r>
    </w:p>
    <w:p w:rsidR="003A4F82" w:rsidRDefault="003A4F82" w:rsidP="00553A02">
      <w:hyperlink r:id="rId47" w:history="1">
        <w:r w:rsidRPr="001C2AC3">
          <w:rPr>
            <w:noProof/>
            <w:color w:val="0000FF"/>
            <w:lang w:eastAsia="pl-PL"/>
          </w:rPr>
          <w:pict>
            <v:shape id="Obraz 16" o:spid="_x0000_i1042" type="#_x0000_t75" alt="Tipsy Drivers" href="http://www.gdyniabluesfestival.eu/wp-content/uploads/tipsydrivers" style="width:112.5pt;height:112.5pt;visibility:visible" o:button="t">
              <v:fill o:detectmouseclick="t"/>
              <v:imagedata r:id="rId48" o:title=""/>
            </v:shape>
          </w:pict>
        </w:r>
      </w:hyperlink>
    </w:p>
    <w:p w:rsidR="003A4F82" w:rsidRDefault="003A4F82" w:rsidP="00553A02">
      <w:pPr>
        <w:pStyle w:val="NormalWeb"/>
      </w:pPr>
      <w:r>
        <w:t xml:space="preserve">Tipsy Drivers gra ze sobą od listopada 1994 r. To co ich połączyło nazywa się blues, a dokładniej jego chicagowska odmiana. Mają za sobą wiele koncertów na terenie całego kraju jak również poza granicami Polski. Są laureatami takich przeglądów i festiwali jak: Rawa Blues w Katowicach (Duża Scena), Blues na Kujawach, Zaczarowany Świat Harmonijki, Blues nad Bobrem  i wielu innych… </w:t>
      </w:r>
    </w:p>
    <w:p w:rsidR="003A4F82" w:rsidRDefault="003A4F82"/>
    <w:p w:rsidR="003A4F82" w:rsidRDefault="003A4F82"/>
    <w:p w:rsidR="003A4F82" w:rsidRDefault="003A4F82" w:rsidP="00553A02">
      <w:pPr>
        <w:pStyle w:val="Heading1"/>
      </w:pPr>
      <w:r>
        <w:t>The Blues Overdrive</w:t>
      </w:r>
    </w:p>
    <w:p w:rsidR="003A4F82" w:rsidRDefault="003A4F82" w:rsidP="00553A02">
      <w:hyperlink r:id="rId49" w:history="1">
        <w:r w:rsidRPr="001C2AC3">
          <w:rPr>
            <w:noProof/>
            <w:color w:val="0000FF"/>
            <w:lang w:eastAsia="pl-PL"/>
          </w:rPr>
          <w:pict>
            <v:shape id="Obraz 17" o:spid="_x0000_i1043" type="#_x0000_t75" alt="The Blues Overdrive" href="http://www.gdyniabluesfestival.eu/wp-content/uploads/TheBluesOverdrive_pressefoto" style="width:111.75pt;height:111.75pt;visibility:visible" o:button="t">
              <v:fill o:detectmouseclick="t"/>
              <v:imagedata r:id="rId50" o:title=""/>
            </v:shape>
          </w:pict>
        </w:r>
      </w:hyperlink>
    </w:p>
    <w:p w:rsidR="003A4F82" w:rsidRDefault="003A4F82" w:rsidP="00553A02">
      <w:pPr>
        <w:pStyle w:val="NormalWeb"/>
      </w:pPr>
      <w:r>
        <w:t xml:space="preserve">Blues Overdrive jest uważany za jeden z najlepszych i najbardziej ekscytujących zespołów na scenie duńskiego bluesa. Zespół jest prekursorem nowoczesnego stylu bluesa. Kluczowymi elementami jest szacunek dla tradycji, ale granej z nowoczesnymi akcentami. W kwietniu 2012 roku zespół wydał swój debiutancki album bardzo entuzjastycznie odebrany przez środowisko. </w:t>
      </w:r>
    </w:p>
    <w:p w:rsidR="003A4F82" w:rsidRDefault="003A4F82"/>
    <w:p w:rsidR="003A4F82" w:rsidRPr="005F6B03" w:rsidRDefault="003A4F82" w:rsidP="00075B7A"/>
    <w:p w:rsidR="003A4F82" w:rsidRPr="005F6B03" w:rsidRDefault="003A4F82" w:rsidP="00075B7A"/>
    <w:p w:rsidR="003A4F82" w:rsidRPr="005F6B03" w:rsidRDefault="003A4F82" w:rsidP="00075B7A"/>
    <w:p w:rsidR="003A4F82" w:rsidRPr="005F6B03" w:rsidRDefault="003A4F82" w:rsidP="00075B7A"/>
    <w:p w:rsidR="003A4F82" w:rsidRPr="005F6B03" w:rsidRDefault="003A4F82" w:rsidP="00075B7A"/>
    <w:p w:rsidR="003A4F82" w:rsidRPr="00075B7A" w:rsidRDefault="003A4F82" w:rsidP="00075B7A">
      <w:pPr>
        <w:rPr>
          <w:rFonts w:ascii="Times New Roman" w:hAnsi="Times New Roman"/>
          <w:b/>
          <w:bCs/>
          <w:kern w:val="36"/>
          <w:sz w:val="44"/>
          <w:szCs w:val="44"/>
          <w:lang w:val="en-US" w:eastAsia="pl-PL"/>
        </w:rPr>
      </w:pPr>
      <w:r w:rsidRPr="00075B7A">
        <w:rPr>
          <w:b/>
          <w:sz w:val="44"/>
          <w:szCs w:val="44"/>
          <w:lang w:val="en-US"/>
        </w:rPr>
        <w:t>Sean Webster</w:t>
      </w:r>
    </w:p>
    <w:p w:rsidR="003A4F82" w:rsidRPr="00075B7A" w:rsidRDefault="003A4F82" w:rsidP="00553A02">
      <w:pPr>
        <w:rPr>
          <w:lang w:val="en-US"/>
        </w:rPr>
      </w:pPr>
      <w:hyperlink r:id="rId51" w:history="1">
        <w:r w:rsidRPr="001C2AC3">
          <w:rPr>
            <w:noProof/>
            <w:color w:val="0000FF"/>
            <w:lang w:eastAsia="pl-PL"/>
          </w:rPr>
          <w:pict>
            <v:shape id="Obraz 18" o:spid="_x0000_i1044" type="#_x0000_t75" alt="Sean Webster" href="http://www.gdyniabluesfestival.eu/wp-content/uploads/seanwebster2" style="width:112.5pt;height:112.5pt;visibility:visible" o:button="t">
              <v:fill o:detectmouseclick="t"/>
              <v:imagedata r:id="rId52" o:title=""/>
            </v:shape>
          </w:pict>
        </w:r>
      </w:hyperlink>
    </w:p>
    <w:p w:rsidR="003A4F82" w:rsidRDefault="003A4F82" w:rsidP="00075B7A">
      <w:pPr>
        <w:pStyle w:val="NormalWeb"/>
        <w:jc w:val="both"/>
      </w:pPr>
      <w:r w:rsidRPr="00075B7A">
        <w:t xml:space="preserve">Sean Webster to doskonały </w:t>
      </w:r>
      <w:r>
        <w:t>frontman, gitarzysta i wokalista w trio mającym sporą reputację w brytyjskim światku bluesrockowym i rockowym. Od powstania zespołu w 2003 roku podbijają serca publiki zarówno na wyspach jak i w Europie.</w:t>
      </w:r>
      <w:r>
        <w:br/>
        <w:t>Rok 2004 był znaczący – Sean wydał debiutancki album ‘Long Time Coming’. Zwróciło to uwagę szerszej publiki po raz pierwszy i stanowiło pokaz możliwości gitarowych Sean’a. Sean jako gitarzysta łączy wiele różnorodnych inspiracji, których wachlarz rozciąga się od Alberta Collinsa, Erica Claptona przez Marka Knopflera, Gary Moore’a a do SRV – a to oczywiście nie wszystko.. Wokal Sean’a brzmi bogato, seksownie z pomrukiem w dolnym rejestrze przywodząc na myśl Joe Cockera, Bryan’a Adams’a czy też Jonny’ego Lang’a.</w:t>
      </w:r>
      <w:r>
        <w:br/>
        <w:t>Jeden z czołowych brytyjskich magazynów bluesowych – “Blues Matters!” – opisał debiutancki album jako “prawdziwy klejnot” podsumowując go zdaniem: “Sean jest gotowy na to by grać na wielkich scenach, jest fenomenalnym gitarzystą. Wkrótce opuszczą rodzinne Nothingam – Sean nadal czuje w sobie ogromną wenę twórczą.”</w:t>
      </w:r>
      <w:r>
        <w:br/>
        <w:t xml:space="preserve">W 2005 roku zespół zagrał wiele koncertów w całej Wielkiej Brytanii włączając w to występy na żywo na Burnley Festival, Maryport Festival i na prestiżowym Great British R&amp;B Festival w Colne, w sierpniu. </w:t>
      </w:r>
    </w:p>
    <w:p w:rsidR="003A4F82" w:rsidRDefault="003A4F82" w:rsidP="00075B7A">
      <w:pPr>
        <w:pStyle w:val="NormalWeb"/>
        <w:jc w:val="both"/>
      </w:pPr>
      <w:r>
        <w:t>Organizatorzy:</w:t>
      </w:r>
      <w:r>
        <w:br/>
        <w:t>“Obserwujemy narodziny legendy. Barwa głosu Sean’a jest potężna, bogata, a zagrywki gitarowe jakie serwuje publice są tak gorące, że aż parzą. Jak wielu przed nim, pracował na to latami ale nie ujdzie mu to na marne – Sean pnie się w górę!”</w:t>
      </w:r>
    </w:p>
    <w:p w:rsidR="003A4F82" w:rsidRDefault="003A4F82" w:rsidP="00075B7A">
      <w:pPr>
        <w:pStyle w:val="NormalWeb"/>
        <w:jc w:val="both"/>
      </w:pPr>
      <w:r>
        <w:br/>
        <w:t xml:space="preserve">Druga płyta Sean’a zatytułowana “If Only” wykroczyła poza granice muzyki bluesowej, trafiając do szerszej i często młodszej publiki. “If Only” zwróciło uwagę Tony’ego Edser’a – redaktora magazynu “Where’s Eric!” – oficjalnego magazynu sygnowanego nazwiskiem Eric’a Clapton’a. Magazyn zadecydował o nadaniu Sean’owi tytułu “one to watch” [wartego śledzenia/obserwowania]. Sean osobiście wręczył płytę Eric’owi. </w:t>
      </w:r>
    </w:p>
    <w:p w:rsidR="003A4F82" w:rsidRPr="00553A02" w:rsidRDefault="003A4F82" w:rsidP="00075B7A">
      <w:pPr>
        <w:pStyle w:val="NormalWeb"/>
        <w:jc w:val="both"/>
      </w:pPr>
      <w:r>
        <w:t xml:space="preserve">Sean nagrał także sesję na żywo dla programu radiowego Paul’a Jones’a, który wyemitowano we wrześniu 2006 roku co umożliwiło kontakt z muzyką Sean’a ponad pięćsettysięcznej publice. Jego muzyka była regularnie transmitowana na całym świecie, włączając w to Bośnię, Kanadę, Hiszpanię, Francję, Niemcy itp. Poza graniem koncertów w Wielkiej Brytanii odbył z sukcesami 5 tygodniową trasę w USA grając w Chicago, Minnesocie, Houston, Galvaston i Austin w Texasie. Poza oczywistym doświadczeniem, spotkał się także z Jimmie’m Vaughan’em oraz Doyle’m Bramhall’em II. </w:t>
      </w:r>
      <w:bookmarkStart w:id="0" w:name="_GoBack"/>
      <w:bookmarkEnd w:id="0"/>
    </w:p>
    <w:sectPr w:rsidR="003A4F82" w:rsidRPr="00553A02" w:rsidSect="00596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F60F1"/>
    <w:multiLevelType w:val="multilevel"/>
    <w:tmpl w:val="A05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3A02"/>
    <w:rsid w:val="0003052C"/>
    <w:rsid w:val="00075B7A"/>
    <w:rsid w:val="00123B92"/>
    <w:rsid w:val="001C2AC3"/>
    <w:rsid w:val="002F73E9"/>
    <w:rsid w:val="003A4F82"/>
    <w:rsid w:val="00553A02"/>
    <w:rsid w:val="00596713"/>
    <w:rsid w:val="005F6B03"/>
    <w:rsid w:val="00684356"/>
    <w:rsid w:val="00700ECF"/>
    <w:rsid w:val="00856AAE"/>
    <w:rsid w:val="008B1A49"/>
    <w:rsid w:val="00C31B74"/>
    <w:rsid w:val="00D07647"/>
    <w:rsid w:val="00E4531F"/>
    <w:rsid w:val="00E75701"/>
    <w:rsid w:val="00EC0B81"/>
    <w:rsid w:val="00F34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713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53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3A02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yperlink">
    <w:name w:val="Hyperlink"/>
    <w:basedOn w:val="DefaultParagraphFont"/>
    <w:uiPriority w:val="99"/>
    <w:rsid w:val="00553A02"/>
    <w:rPr>
      <w:rFonts w:cs="Times New Roman"/>
      <w:color w:val="0563C1"/>
      <w:u w:val="single"/>
    </w:rPr>
  </w:style>
  <w:style w:type="paragraph" w:customStyle="1" w:styleId="wp-caption-text">
    <w:name w:val="wp-caption-text"/>
    <w:basedOn w:val="Normal"/>
    <w:uiPriority w:val="99"/>
    <w:rsid w:val="00553A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Web">
    <w:name w:val="Normal (Web)"/>
    <w:basedOn w:val="Normal"/>
    <w:uiPriority w:val="99"/>
    <w:rsid w:val="00553A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99"/>
    <w:qFormat/>
    <w:rsid w:val="00553A0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E75701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8B1A49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0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dyniabluesfestival.eu/artysci/sergei-kurek" TargetMode="External"/><Relationship Id="rId18" Type="http://schemas.openxmlformats.org/officeDocument/2006/relationships/hyperlink" Target="http://www.gdyniabluesfestival.eu/wp-content/uploads/IMG_2017.jpg" TargetMode="External"/><Relationship Id="rId26" Type="http://schemas.openxmlformats.org/officeDocument/2006/relationships/hyperlink" Target="http://www.gdyniabluesfestival.eu/wp-content/uploads/Burnin-Hearts.jpg" TargetMode="External"/><Relationship Id="rId39" Type="http://schemas.openxmlformats.org/officeDocument/2006/relationships/hyperlink" Target="http://www.gdyniabluesfestival.eu/wp-content/uploads/jackcannon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://www.myspace.com/sergeikurek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www.gdyniabluesfestival.eu/wp-content/uploads/tipsydrivers.jpg" TargetMode="External"/><Relationship Id="rId50" Type="http://schemas.openxmlformats.org/officeDocument/2006/relationships/image" Target="media/image19.jpeg"/><Relationship Id="rId7" Type="http://schemas.openxmlformats.org/officeDocument/2006/relationships/hyperlink" Target="https://www.facebook.com/GdyniaBluesFestival" TargetMode="External"/><Relationship Id="rId12" Type="http://schemas.openxmlformats.org/officeDocument/2006/relationships/hyperlink" Target="http://www.gdyniabluesfestival.eu/artysci/jo-lazy-fellow" TargetMode="External"/><Relationship Id="rId17" Type="http://schemas.openxmlformats.org/officeDocument/2006/relationships/hyperlink" Target="http://www.gdyniabluesfestival.eu/artysci/the-blues-overdrive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://www.myspace.com/wildshooterband" TargetMode="External"/><Relationship Id="rId46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www.gdyniabluesfestival.eu/artysci/tipsy-drivers" TargetMode="External"/><Relationship Id="rId20" Type="http://schemas.openxmlformats.org/officeDocument/2006/relationships/hyperlink" Target="http://www.gdyniabluesfestival.eu/wp-content/uploads/treshombres1.jpg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://www.gdyniabluesfestival.eu/wp-content/uploads/guitarcrusher.jp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dyniabluesfestival.eu/" TargetMode="External"/><Relationship Id="rId11" Type="http://schemas.openxmlformats.org/officeDocument/2006/relationships/hyperlink" Target="http://www.gdyniabluesfestival.eu/artysci/burning-hearts" TargetMode="External"/><Relationship Id="rId24" Type="http://schemas.openxmlformats.org/officeDocument/2006/relationships/hyperlink" Target="http://www.gdyniabluesfestival.eu/wp-content/uploads/Unpolished-Bluesband.jpg" TargetMode="External"/><Relationship Id="rId32" Type="http://schemas.openxmlformats.org/officeDocument/2006/relationships/hyperlink" Target="http://www.gdyniabluesfestival.eu/wp-content/uploads/sergeikurek1.jpg" TargetMode="External"/><Relationship Id="rId37" Type="http://schemas.openxmlformats.org/officeDocument/2006/relationships/hyperlink" Target="http://www.wildshooterband.com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://www.gdyniabluesfestival.eu/wp-content/uploads/openblues.jpg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gdyniabluesfestival.eu/artysci/open-blues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gdyniabluesfestival.eu/wp-content/uploads/InnesSibun.jpg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://www.gdyniabluesfestival.eu/wp-content/uploads/TheBluesOverdrive_pressefoto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dyniabluesfestival.eu/artysci/jack-cannon-blues-band" TargetMode="External"/><Relationship Id="rId22" Type="http://schemas.openxmlformats.org/officeDocument/2006/relationships/hyperlink" Target="http://www.gdyniabluesfestival.eu/wp-content/uploads/midnighttravel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gdyniabluesfestival.eu/wp-content/uploads/joandlazy.jpg" TargetMode="External"/><Relationship Id="rId35" Type="http://schemas.openxmlformats.org/officeDocument/2006/relationships/hyperlink" Target="http://www.gdyniabluesfestival.eu/wp-content/uploads/wildshooterband.jpg" TargetMode="External"/><Relationship Id="rId43" Type="http://schemas.openxmlformats.org/officeDocument/2006/relationships/hyperlink" Target="http://www.gdyniabluesfestival.eu/wp-content/uploads/driveafter.jpg" TargetMode="External"/><Relationship Id="rId48" Type="http://schemas.openxmlformats.org/officeDocument/2006/relationships/image" Target="media/image18.jpeg"/><Relationship Id="rId8" Type="http://schemas.openxmlformats.org/officeDocument/2006/relationships/image" Target="media/image2.png"/><Relationship Id="rId51" Type="http://schemas.openxmlformats.org/officeDocument/2006/relationships/hyperlink" Target="http://www.gdyniabluesfestival.eu/wp-content/uploads/seanwebster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14</Pages>
  <Words>2465</Words>
  <Characters>14794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Paweł Kiełbratowski</dc:creator>
  <cp:keywords/>
  <dc:description/>
  <cp:lastModifiedBy>u00325</cp:lastModifiedBy>
  <cp:revision>4</cp:revision>
  <dcterms:created xsi:type="dcterms:W3CDTF">2014-06-04T09:30:00Z</dcterms:created>
  <dcterms:modified xsi:type="dcterms:W3CDTF">2014-06-04T09:46:00Z</dcterms:modified>
</cp:coreProperties>
</file>